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附件：1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bookmarkStart w:id="0" w:name="_GoBack"/>
      <w:bookmarkEnd w:id="0"/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2018“三下乡”官网报备流程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一．队长创建团队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　　点击“三下乡报名活动完善”入口完善个人资料，选择身份（学生、教师、社会单位三者中，请选择学生或者教师身份，不要选择社会单位）后根据要求填写个人认证信息：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662680" cy="6449060"/>
            <wp:effectExtent l="0" t="0" r="13970" b="8890"/>
            <wp:docPr id="13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IMG_25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662680" cy="64490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585210" cy="6158865"/>
            <wp:effectExtent l="0" t="0" r="15240" b="13335"/>
            <wp:docPr id="14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IMG_25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585210" cy="61588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117975" cy="6943725"/>
            <wp:effectExtent l="0" t="0" r="15875" b="9525"/>
            <wp:docPr id="15" name="图片 15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IMG_25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117975" cy="69437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填写完后，点击提交资料。进入创建团队页面。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65880" cy="6715760"/>
            <wp:effectExtent l="0" t="0" r="1270" b="8890"/>
            <wp:docPr id="16" name="图片 16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IMG_25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865880" cy="67157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点击“创建团队”填写团队相关信息。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042410" cy="4848225"/>
            <wp:effectExtent l="0" t="0" r="15240" b="9525"/>
            <wp:docPr id="17" name="图片 17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IMG_256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042410" cy="4848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提交团队信息后，“三下乡”官网工作人员（学校系统管理员）会对团队信息进行审核，1个工作日内将审核完毕。用户即可进入下一步：网上报备。</w:t>
      </w: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二．指导教师和团队成员申请加入团队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　　1.团队队长在创建团队后，在“我的”-“我的团队”中，点击“团队详情”，获取团队编号，将团队编号告诉指导教师与团队成员，等待申请加入团队。</w:t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05250" cy="6924675"/>
            <wp:effectExtent l="0" t="0" r="0" b="9525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69246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1"/>
        </w:numPr>
        <w:ind w:left="240" w:leftChars="0" w:firstLine="0" w:firstLineChars="0"/>
        <w:jc w:val="left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指导教师和团队成员申请加入团队。点击“三下乡报名活动完善”入口，进入创建和搜索团队页面，点击搜索框根据“团队编号”搜索团队，申请后请等待队长审核。</w:t>
      </w:r>
    </w:p>
    <w:p>
      <w:pPr>
        <w:numPr>
          <w:ilvl w:val="0"/>
          <w:numId w:val="0"/>
        </w:numPr>
        <w:ind w:left="240" w:lef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305175" cy="5690235"/>
            <wp:effectExtent l="0" t="0" r="9525" b="5715"/>
            <wp:docPr id="19" name="图片 1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IMG_25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305175" cy="56902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="240" w:leftChars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numPr>
          <w:ilvl w:val="0"/>
          <w:numId w:val="0"/>
        </w:numPr>
        <w:ind w:left="240" w:leftChars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（1）学生或教师身份：搜索团队后，点击“队员身份加入”申请加入团队。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（2）指导教师身份：搜索团队后，点击“指导教师身份加入”申请加入团队。</w:t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79140" cy="5476240"/>
            <wp:effectExtent l="0" t="0" r="16510" b="10160"/>
            <wp:docPr id="20" name="图片 2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IMG_256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279140" cy="54762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numPr>
          <w:ilvl w:val="0"/>
          <w:numId w:val="1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40" w:leftChars="0" w:right="0" w:firstLine="0" w:firstLineChars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团队队长通过申请。队长在“我的”-“我的团队”查看队员申请，审核指导教师和团队成员的申请。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40" w:leftChars="0"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839085" cy="2048510"/>
            <wp:effectExtent l="0" t="0" r="18415" b="8890"/>
            <wp:docPr id="21" name="图片 2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IMG_25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9085" cy="20485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40" w:leftChars="0"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29050" cy="7200900"/>
            <wp:effectExtent l="0" t="0" r="0" b="0"/>
            <wp:docPr id="22" name="图片 2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IMG_25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9050" cy="72009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240" w:leftChars="0" w:right="0" w:rightChars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both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</w:rPr>
        <w:t>三．队长进行团队报备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　　团队队长在“我的”页面，点击“我的团队”选择相应团队的“马上报备”。选择全国分类、开始时间与结束时间、实践地址，输入详细地址，点击提交即可完成网上报备工作。</w:t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048000" cy="2095500"/>
            <wp:effectExtent l="0" t="0" r="0" b="0"/>
            <wp:docPr id="23" name="图片 2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IMG_25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numPr>
          <w:ilvl w:val="0"/>
          <w:numId w:val="0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right="0" w:rightChars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2924175" cy="5191125"/>
            <wp:effectExtent l="0" t="0" r="9525" b="9525"/>
            <wp:docPr id="24" name="图片 2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IMG_25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924175" cy="5191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8"/>
          <w:szCs w:val="28"/>
          <w:shd w:val="clear" w:fill="FFFFFF"/>
          <w:lang w:val="en-US" w:eastAsia="zh-CN"/>
        </w:rPr>
        <w:t>投稿流程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1"/>
          <w:szCs w:val="21"/>
          <w:shd w:val="clear" w:fill="FFFFFF"/>
          <w:lang w:val="en-US" w:eastAsia="zh-CN"/>
        </w:rPr>
        <w:t>（目前“三下乡”官网投稿重点栏目包括：实践纪实、感悟收获、实践图片、实践视频、实践报告。）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用户请点击“投稿”按钮或“我的投稿”进入投稿页面，选择封面图片，填写标题，填写文章内容。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9525" cy="5734050"/>
            <wp:effectExtent l="0" t="0" r="9525" b="0"/>
            <wp:docPr id="8" name="图片 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25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5734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文字稿投稿说明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根据上述文字稿投稿要求，上传封面和插图，填写文章内容，具体如下图。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819525" cy="7038975"/>
            <wp:effectExtent l="0" t="0" r="9525" b="9525"/>
            <wp:docPr id="9" name="图片 9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25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19525" cy="70389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552950" cy="8096250"/>
            <wp:effectExtent l="0" t="0" r="0" b="0"/>
            <wp:docPr id="10" name="图片 10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80962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填写完内容后选择发布方式（可以选择直接发布）和文章类型（文字类稿件，如果偏新闻性，请选择“三下乡-实践纪实”，如果偏个人感悟，请选择“三下乡-感悟收获”），点击“完成”即可完成投稿。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8FBFC"/>
        <w:spacing w:before="0" w:beforeAutospacing="0" w:after="210" w:afterAutospacing="0" w:line="26" w:lineRule="atLeast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注意：文字类稿件，可以穿插一张图片，其他段落直接选择文本格式上传即可。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left"/>
        <w:rPr>
          <w:rFonts w:hint="eastAsia" w:ascii="宋体" w:hAnsi="宋体" w:eastAsia="宋体" w:cs="宋体"/>
          <w:sz w:val="24"/>
          <w:szCs w:val="24"/>
          <w:lang w:val="en-US" w:eastAsia="zh-CN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rightChars="0" w:firstLine="0" w:firstLineChars="0"/>
        <w:jc w:val="left"/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组图稿投稿说明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根据组图稿投稿要求，上传封面和图片及其图注说明，具体如下图。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277870" cy="5829300"/>
            <wp:effectExtent l="0" t="0" r="17780" b="0"/>
            <wp:docPr id="11" name="图片 11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IMG_25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277870" cy="58293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注意，每一张图片后都要有图注。（组图类稿件请选择“三下乡-实践图片”栏目，点击完成即可投稿）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</w:p>
    <w:p>
      <w:pPr>
        <w:pStyle w:val="2"/>
        <w:keepNext w:val="0"/>
        <w:keepLines w:val="0"/>
        <w:widowControl/>
        <w:numPr>
          <w:ilvl w:val="0"/>
          <w:numId w:val="2"/>
        </w:numPr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leftChars="0" w:right="0" w:firstLine="0" w:firstLineChars="0"/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  <w:r>
        <w:rPr>
          <w:rStyle w:val="4"/>
          <w:rFonts w:hint="eastAsia" w:ascii="微软雅黑" w:hAnsi="微软雅黑" w:eastAsia="微软雅黑" w:cs="微软雅黑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视频稿投稿说明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将需要投稿的视频整理好，并且写好视频的说明文件（见附件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  <w:t>2</w:t>
      </w: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将视频以及说明文件全部放置在一个文件夹中，文件夹命名规则为“【视频】+文章标题+学校+作者”，整体压缩成一个文件提交，压缩的文件名须与文件夹同名。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将压缩的文件上传至百度云网盘（需个人自行申请），在压缩文件上点鼠标右键，在弹出的菜单中选择“分享”，然后选择“私密分享”，创建文件的分享链接和密码（如下图所示）。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762500" cy="2533650"/>
            <wp:effectExtent l="0" t="0" r="0" b="0"/>
            <wp:docPr id="12" name="图片 12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IMG_25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4969510" cy="2872740"/>
            <wp:effectExtent l="0" t="0" r="2540" b="3810"/>
            <wp:docPr id="25" name="图片 13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3" descr="IMG_25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69510" cy="28727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将私密分享链接和密码，按照文字形式，复制到投稿文本框内，然后提交即可，如下图。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jc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drawing>
          <wp:inline distT="0" distB="0" distL="114300" distR="114300">
            <wp:extent cx="3914775" cy="5562600"/>
            <wp:effectExtent l="0" t="0" r="9525" b="0"/>
            <wp:docPr id="26" name="图片 14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4" descr="IMG_256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914775" cy="5562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</w:rPr>
        <w:t>注意，第一段为导语即视频说明内容，第二部分为视频下载地址。（视频类稿件请选择“三下乡-时间视频”栏目，点击完成即可投稿）</w:t>
      </w:r>
    </w:p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0" w:afterAutospacing="0"/>
        <w:ind w:left="0" w:right="0" w:firstLine="0"/>
        <w:rPr>
          <w:rFonts w:hint="eastAsia" w:ascii="微软雅黑" w:hAnsi="微软雅黑" w:eastAsia="微软雅黑" w:cs="微软雅黑"/>
          <w:b w:val="0"/>
          <w:i w:val="0"/>
          <w:caps w:val="0"/>
          <w:color w:val="444444"/>
          <w:spacing w:val="0"/>
          <w:sz w:val="24"/>
          <w:szCs w:val="24"/>
          <w:shd w:val="clear" w:fill="FFFFFF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C33141C"/>
    <w:multiLevelType w:val="singleLevel"/>
    <w:tmpl w:val="8C33141C"/>
    <w:lvl w:ilvl="0" w:tentative="0">
      <w:start w:val="2"/>
      <w:numFmt w:val="decimal"/>
      <w:lvlText w:val="%1."/>
      <w:lvlJc w:val="left"/>
      <w:pPr>
        <w:tabs>
          <w:tab w:val="left" w:pos="312"/>
        </w:tabs>
        <w:ind w:left="240" w:leftChars="0" w:firstLine="0" w:firstLineChars="0"/>
      </w:pPr>
    </w:lvl>
  </w:abstractNum>
  <w:abstractNum w:abstractNumId="1">
    <w:nsid w:val="8C3C3795"/>
    <w:multiLevelType w:val="singleLevel"/>
    <w:tmpl w:val="8C3C3795"/>
    <w:lvl w:ilvl="0" w:tentative="0">
      <w:start w:val="1"/>
      <w:numFmt w:val="chineseCounting"/>
      <w:suff w:val="nothing"/>
      <w:lvlText w:val="（%1）"/>
      <w:lvlJc w:val="left"/>
      <w:rPr>
        <w:rFonts w:hint="eastAsi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E8816B5"/>
    <w:rsid w:val="0358768E"/>
    <w:rsid w:val="04780F5A"/>
    <w:rsid w:val="3BFB01F2"/>
    <w:rsid w:val="431A33D8"/>
    <w:rsid w:val="6D535020"/>
    <w:rsid w:val="7A864895"/>
    <w:rsid w:val="7E8816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5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styleId="4">
    <w:name w:val="Strong"/>
    <w:basedOn w:val="3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numbering" Target="numbering.xml"/><Relationship Id="rId22" Type="http://schemas.openxmlformats.org/officeDocument/2006/relationships/customXml" Target="../customXml/item1.xml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enovo\AppData\Roaming\Kingsoft\wps\addons\pool\win-i386\knewfileruby_1.0.0.10\template\wps\0.docx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0.docx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Office_10.1.0.7400_F1E327BC-269C-435d-A152-05C5408002CA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2018-07-06T13:51:00Z</dcterms:created>
  <dc:creator>lenovo</dc:creator>
  <cp:lastModifiedBy>凌萧</cp:lastModifiedBy>
  <dcterms:modified xsi:type="dcterms:W3CDTF">2018-07-10T08:30:57Z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